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CCA8D" w14:textId="60DD992E" w:rsidR="00A9297C" w:rsidRPr="00351AEE" w:rsidRDefault="00931771" w:rsidP="000A7CA9">
      <w:pPr>
        <w:rPr>
          <w:b/>
          <w:bCs/>
          <w:noProof/>
        </w:rPr>
      </w:pPr>
      <w:bookmarkStart w:id="0" w:name="_GoBack"/>
      <w:r w:rsidRPr="00351AEE">
        <w:rPr>
          <w:b/>
          <w:bCs/>
          <w:noProof/>
        </w:rPr>
        <w:t>SPOROČILO ZA JAVNOST</w:t>
      </w:r>
    </w:p>
    <w:p w14:paraId="339E5E68" w14:textId="531835A8" w:rsidR="00931771" w:rsidRDefault="0094608C" w:rsidP="0094608C">
      <w:pPr>
        <w:rPr>
          <w:noProof/>
        </w:rPr>
      </w:pPr>
      <w:r>
        <w:rPr>
          <w:noProof/>
        </w:rPr>
        <w:t xml:space="preserve">-  za takojšnjo objavo - </w:t>
      </w:r>
    </w:p>
    <w:p w14:paraId="71AF3C1B" w14:textId="77777777" w:rsidR="0094608C" w:rsidRDefault="0094608C" w:rsidP="000A7CA9">
      <w:pPr>
        <w:rPr>
          <w:noProof/>
        </w:rPr>
      </w:pPr>
    </w:p>
    <w:p w14:paraId="5ED7522D" w14:textId="77777777" w:rsidR="0094608C" w:rsidRDefault="0094608C" w:rsidP="000A7CA9">
      <w:pPr>
        <w:rPr>
          <w:noProof/>
        </w:rPr>
      </w:pPr>
    </w:p>
    <w:p w14:paraId="7C33D999" w14:textId="7E2480A8" w:rsidR="00351AEE" w:rsidRPr="00351AEE" w:rsidRDefault="001C1124" w:rsidP="00351AEE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Zapeljivec se vrača na ptujske ulice</w:t>
      </w:r>
    </w:p>
    <w:p w14:paraId="6C2FC734" w14:textId="77777777" w:rsidR="00351AEE" w:rsidRPr="00AA45E4" w:rsidRDefault="00351AEE" w:rsidP="00351AEE">
      <w:pPr>
        <w:rPr>
          <w:rFonts w:ascii="Calibri Light" w:hAnsi="Calibri Light" w:cs="Calibri Light"/>
        </w:rPr>
      </w:pPr>
    </w:p>
    <w:p w14:paraId="301F9227" w14:textId="77777777" w:rsidR="000F7925" w:rsidRDefault="004163E8" w:rsidP="000F7925">
      <w:pPr>
        <w:jc w:val="both"/>
      </w:pPr>
      <w:r>
        <w:t xml:space="preserve">Po nekaj mesečnem premoru se električno vozilo Zapeljivec </w:t>
      </w:r>
      <w:r w:rsidR="00F05369">
        <w:t>z</w:t>
      </w:r>
      <w:r>
        <w:t xml:space="preserve"> julij</w:t>
      </w:r>
      <w:r w:rsidR="00F05369">
        <w:t>em</w:t>
      </w:r>
      <w:r>
        <w:t xml:space="preserve"> ponovno vrača na ptujske ulice. </w:t>
      </w:r>
      <w:r w:rsidR="000D3601">
        <w:t xml:space="preserve">Čeprav z enakim imenom, vendar nov, tokrat štirised. </w:t>
      </w:r>
      <w:r w:rsidR="004C2240">
        <w:t xml:space="preserve">Dosedanje vozilo je podjetje Javne službe Ptuj </w:t>
      </w:r>
      <w:r w:rsidR="00C15573">
        <w:t xml:space="preserve">zaradi okvar in dotrajanosti </w:t>
      </w:r>
      <w:r w:rsidR="004C2240">
        <w:t>moralo izločiti iz promet</w:t>
      </w:r>
      <w:r w:rsidR="00C15573">
        <w:t>a</w:t>
      </w:r>
      <w:r w:rsidR="00D5239C">
        <w:t>, zato je že v sredini lanskega avgusta zaključil sezono. V podjetj</w:t>
      </w:r>
      <w:r w:rsidR="00CD66C6">
        <w:t xml:space="preserve">u so </w:t>
      </w:r>
      <w:r w:rsidR="00912A51">
        <w:t>želeli nabaviti novega, vendar zaradi sprememb</w:t>
      </w:r>
      <w:r w:rsidR="00552093">
        <w:t xml:space="preserve"> v zakonodaji ni bilo mogoče pridobiti homologacije za vozilo s šestimi sedeži.</w:t>
      </w:r>
      <w:r w:rsidR="00D87D3B">
        <w:t xml:space="preserve"> </w:t>
      </w:r>
      <w:r w:rsidR="00CB3762">
        <w:t>V želji, da Zapeljivec ostane del mestnega utripa</w:t>
      </w:r>
      <w:r w:rsidR="00271E11">
        <w:t xml:space="preserve">, je podjetje našlo rešitev in nabavilo </w:t>
      </w:r>
      <w:r w:rsidR="00271E11" w:rsidRPr="00F64F63">
        <w:rPr>
          <w:b/>
          <w:bCs/>
        </w:rPr>
        <w:t>novo električno vozilo</w:t>
      </w:r>
      <w:r w:rsidR="002559E9">
        <w:t>, ki se ga lahko registrira za vožnjo po prometnih površinah.</w:t>
      </w:r>
      <w:r w:rsidR="0034091C">
        <w:t xml:space="preserve"> </w:t>
      </w:r>
    </w:p>
    <w:p w14:paraId="3A84652B" w14:textId="77777777" w:rsidR="000F7925" w:rsidRDefault="000F7925" w:rsidP="000F7925">
      <w:pPr>
        <w:jc w:val="both"/>
      </w:pPr>
    </w:p>
    <w:p w14:paraId="045386BA" w14:textId="6E45F47A" w:rsidR="005A6BD5" w:rsidRDefault="0034091C" w:rsidP="000F7925">
      <w:pPr>
        <w:jc w:val="both"/>
      </w:pPr>
      <w:r>
        <w:t xml:space="preserve">Zapeljivec </w:t>
      </w:r>
      <w:r w:rsidR="00A80169">
        <w:t>je</w:t>
      </w:r>
      <w:r w:rsidR="00DD44D7">
        <w:t xml:space="preserve"> namenjen predvsem gibalno oviranim osebam, turistom in starejšim</w:t>
      </w:r>
      <w:r w:rsidR="008666F1">
        <w:t xml:space="preserve">. Prevoz </w:t>
      </w:r>
      <w:r w:rsidR="00F05369">
        <w:t>je možno</w:t>
      </w:r>
      <w:r w:rsidR="008666F1">
        <w:t xml:space="preserve"> naročit</w:t>
      </w:r>
      <w:r w:rsidR="00F05369">
        <w:t>i</w:t>
      </w:r>
      <w:r w:rsidR="008666F1">
        <w:t xml:space="preserve"> po telefonu na številko </w:t>
      </w:r>
      <w:r w:rsidR="008666F1" w:rsidRPr="006258C9">
        <w:rPr>
          <w:b/>
          <w:bCs/>
        </w:rPr>
        <w:t>051 204 020</w:t>
      </w:r>
      <w:r w:rsidR="008666F1">
        <w:t xml:space="preserve"> ali ga </w:t>
      </w:r>
      <w:r w:rsidR="00923D3B">
        <w:t>ustavit</w:t>
      </w:r>
      <w:r w:rsidR="00F05369">
        <w:t>i</w:t>
      </w:r>
      <w:r w:rsidR="00923D3B">
        <w:t xml:space="preserve"> med vožnjo. Vožnje bo izvajal </w:t>
      </w:r>
      <w:r w:rsidR="00710AF9">
        <w:t xml:space="preserve">po ulicah starega mestnega jedra </w:t>
      </w:r>
      <w:r w:rsidR="00923D3B" w:rsidRPr="006258C9">
        <w:rPr>
          <w:b/>
          <w:bCs/>
        </w:rPr>
        <w:t>vsak dan</w:t>
      </w:r>
      <w:r w:rsidR="00E312CD" w:rsidRPr="006258C9">
        <w:rPr>
          <w:b/>
          <w:bCs/>
        </w:rPr>
        <w:t xml:space="preserve"> </w:t>
      </w:r>
      <w:r w:rsidR="00923D3B" w:rsidRPr="006258C9">
        <w:rPr>
          <w:b/>
          <w:bCs/>
        </w:rPr>
        <w:t xml:space="preserve">med </w:t>
      </w:r>
      <w:r w:rsidR="00710AF9" w:rsidRPr="006258C9">
        <w:rPr>
          <w:b/>
          <w:bCs/>
        </w:rPr>
        <w:t>9. in 17. uro</w:t>
      </w:r>
      <w:r w:rsidR="00F31D0C">
        <w:t xml:space="preserve">, pričetek voženj je predviden </w:t>
      </w:r>
      <w:r w:rsidR="006258C9">
        <w:t xml:space="preserve">v nedeljo, </w:t>
      </w:r>
      <w:r w:rsidR="00747920">
        <w:t>2</w:t>
      </w:r>
      <w:r w:rsidR="00335E87">
        <w:t>1</w:t>
      </w:r>
      <w:r w:rsidR="00F31D0C">
        <w:t>.</w:t>
      </w:r>
      <w:r w:rsidR="00E312CD">
        <w:t> </w:t>
      </w:r>
      <w:r w:rsidR="00F31D0C">
        <w:t>7.</w:t>
      </w:r>
      <w:r w:rsidR="00A80169">
        <w:t xml:space="preserve"> </w:t>
      </w:r>
      <w:r w:rsidR="00F31D0C">
        <w:t xml:space="preserve">2024. </w:t>
      </w:r>
      <w:r w:rsidR="00EE3C0D">
        <w:t xml:space="preserve">Nabavna vrednost vozila je </w:t>
      </w:r>
      <w:r w:rsidR="003C59DA">
        <w:t>34.000 EUR</w:t>
      </w:r>
      <w:r w:rsidR="00740D69">
        <w:t xml:space="preserve"> z DDV</w:t>
      </w:r>
      <w:r w:rsidR="003C59DA">
        <w:t>,  predvidena</w:t>
      </w:r>
      <w:r w:rsidR="008A4FAF">
        <w:t xml:space="preserve"> je</w:t>
      </w:r>
      <w:r w:rsidR="003C59DA">
        <w:t xml:space="preserve"> subvencija</w:t>
      </w:r>
      <w:r w:rsidR="00090598">
        <w:t xml:space="preserve"> za nova električna vozila v </w:t>
      </w:r>
      <w:r w:rsidR="00C876BF">
        <w:t>višini 1.500 EUR.</w:t>
      </w:r>
      <w:r w:rsidR="00090598">
        <w:t xml:space="preserve"> </w:t>
      </w:r>
      <w:r w:rsidR="00BC4D48">
        <w:t xml:space="preserve"> </w:t>
      </w:r>
    </w:p>
    <w:p w14:paraId="6EA28B3C" w14:textId="77777777" w:rsidR="00706669" w:rsidRDefault="00706669" w:rsidP="000F7925">
      <w:pPr>
        <w:jc w:val="both"/>
      </w:pPr>
    </w:p>
    <w:p w14:paraId="5FAA346D" w14:textId="67D78518" w:rsidR="00471335" w:rsidRDefault="00471335" w:rsidP="000F7925">
      <w:pPr>
        <w:jc w:val="both"/>
      </w:pPr>
      <w:r w:rsidRPr="00471335">
        <w:t>Zapeljivec v sezoni zapelje približno 1.500 potnikov, največ potnikov je v poletnih mesecih, julija in avgusta. Vožnje se izvajajo po starem mestnem jedru, na katerih voznik turistom med vožnjo razkaže znamenitosti Ptuja in jim pove še kakšno anekdoto o mestu</w:t>
      </w:r>
      <w:r w:rsidR="00936671">
        <w:t>, zato je Zapeljivec nepogrešljiv</w:t>
      </w:r>
      <w:r w:rsidR="0003112F">
        <w:t xml:space="preserve"> del </w:t>
      </w:r>
      <w:r w:rsidR="00BE2A87">
        <w:t xml:space="preserve">ptujskega </w:t>
      </w:r>
      <w:r w:rsidR="0003112F">
        <w:t>turističnega mozaika.</w:t>
      </w:r>
    </w:p>
    <w:p w14:paraId="5E251A89" w14:textId="77777777" w:rsidR="006258C9" w:rsidRDefault="006258C9" w:rsidP="000F7925">
      <w:pPr>
        <w:jc w:val="both"/>
      </w:pPr>
    </w:p>
    <w:p w14:paraId="0787803B" w14:textId="77777777" w:rsidR="00EC653E" w:rsidRDefault="00EC653E" w:rsidP="000F7925">
      <w:pPr>
        <w:jc w:val="both"/>
      </w:pPr>
    </w:p>
    <w:p w14:paraId="206DF44D" w14:textId="4EAE1FB6" w:rsidR="006258C9" w:rsidRPr="000A7CA9" w:rsidRDefault="002E3181" w:rsidP="000F7925">
      <w:pPr>
        <w:jc w:val="both"/>
      </w:pPr>
      <w:r>
        <w:t xml:space="preserve">Fotografija: </w:t>
      </w:r>
      <w:r w:rsidR="002A1ECF">
        <w:t xml:space="preserve">dosedanje vozilo </w:t>
      </w:r>
      <w:r>
        <w:t>Zapeljive</w:t>
      </w:r>
      <w:r w:rsidR="00EC653E">
        <w:t>c, avtor Anej Loboda</w:t>
      </w:r>
      <w:bookmarkEnd w:id="0"/>
    </w:p>
    <w:sectPr w:rsidR="006258C9" w:rsidRPr="000A7CA9" w:rsidSect="00B24D8A">
      <w:headerReference w:type="default" r:id="rId8"/>
      <w:footerReference w:type="default" r:id="rId9"/>
      <w:pgSz w:w="11906" w:h="16838" w:code="9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95C3F" w14:textId="77777777" w:rsidR="00393B2B" w:rsidRDefault="00393B2B" w:rsidP="00B45977">
      <w:pPr>
        <w:spacing w:line="240" w:lineRule="auto"/>
      </w:pPr>
      <w:r>
        <w:separator/>
      </w:r>
    </w:p>
  </w:endnote>
  <w:endnote w:type="continuationSeparator" w:id="0">
    <w:p w14:paraId="0B982D90" w14:textId="77777777" w:rsidR="00393B2B" w:rsidRDefault="00393B2B" w:rsidP="00B459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A3471" w14:textId="77777777" w:rsidR="00D96A17" w:rsidRDefault="000C67E6" w:rsidP="003B5BF6">
    <w:pPr>
      <w:pStyle w:val="Noga"/>
      <w:ind w:left="113" w:hanging="1417"/>
      <w:rPr>
        <w:noProof/>
        <w:lang w:eastAsia="sl-SI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53EF3F2" wp14:editId="2B21395F">
          <wp:simplePos x="0" y="0"/>
          <wp:positionH relativeFrom="column">
            <wp:posOffset>110781</wp:posOffset>
          </wp:positionH>
          <wp:positionV relativeFrom="paragraph">
            <wp:posOffset>-291865</wp:posOffset>
          </wp:positionV>
          <wp:extent cx="952912" cy="409575"/>
          <wp:effectExtent l="0" t="0" r="0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912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37F">
      <w:rPr>
        <w:noProof/>
        <w:lang w:eastAsia="sl-SI"/>
      </w:rPr>
      <w:drawing>
        <wp:anchor distT="0" distB="0" distL="114300" distR="114300" simplePos="0" relativeHeight="251664384" behindDoc="0" locked="0" layoutInCell="1" allowOverlap="1" wp14:anchorId="34A2BCAA" wp14:editId="622CA6B7">
          <wp:simplePos x="0" y="0"/>
          <wp:positionH relativeFrom="column">
            <wp:posOffset>-459740</wp:posOffset>
          </wp:positionH>
          <wp:positionV relativeFrom="paragraph">
            <wp:posOffset>-275590</wp:posOffset>
          </wp:positionV>
          <wp:extent cx="414338" cy="336161"/>
          <wp:effectExtent l="0" t="0" r="5080" b="698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338" cy="336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297C"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660495F7" wp14:editId="58FA1C9D">
          <wp:simplePos x="0" y="0"/>
          <wp:positionH relativeFrom="column">
            <wp:posOffset>1100558</wp:posOffset>
          </wp:positionH>
          <wp:positionV relativeFrom="paragraph">
            <wp:posOffset>-273050</wp:posOffset>
          </wp:positionV>
          <wp:extent cx="542910" cy="338275"/>
          <wp:effectExtent l="0" t="0" r="0" b="508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10" cy="3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6AAF5E" w14:textId="77777777" w:rsidR="00B45977" w:rsidRDefault="00184210" w:rsidP="003B5BF6">
    <w:pPr>
      <w:pStyle w:val="Noga"/>
      <w:ind w:left="113" w:hanging="1417"/>
    </w:pPr>
    <w:r>
      <w:rPr>
        <w:noProof/>
        <w:lang w:eastAsia="sl-SI"/>
      </w:rPr>
      <w:drawing>
        <wp:inline distT="0" distB="0" distL="0" distR="0" wp14:anchorId="0E28A4DB" wp14:editId="484915AA">
          <wp:extent cx="7368185" cy="415621"/>
          <wp:effectExtent l="0" t="0" r="0" b="381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84" r="7484"/>
                  <a:stretch>
                    <a:fillRect/>
                  </a:stretch>
                </pic:blipFill>
                <pic:spPr bwMode="auto">
                  <a:xfrm>
                    <a:off x="0" y="0"/>
                    <a:ext cx="7368185" cy="4156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92C32" w14:textId="77777777" w:rsidR="00393B2B" w:rsidRDefault="00393B2B" w:rsidP="00B45977">
      <w:pPr>
        <w:spacing w:line="240" w:lineRule="auto"/>
      </w:pPr>
      <w:r>
        <w:separator/>
      </w:r>
    </w:p>
  </w:footnote>
  <w:footnote w:type="continuationSeparator" w:id="0">
    <w:p w14:paraId="4F0C6D7E" w14:textId="77777777" w:rsidR="00393B2B" w:rsidRDefault="00393B2B" w:rsidP="00B459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BC25D" w14:textId="77777777" w:rsidR="00B45977" w:rsidRDefault="00D96A17" w:rsidP="00B45977">
    <w:pPr>
      <w:pStyle w:val="Glava"/>
      <w:ind w:hanging="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1712BE" wp14:editId="5636F417">
          <wp:simplePos x="0" y="0"/>
          <wp:positionH relativeFrom="column">
            <wp:posOffset>3843234</wp:posOffset>
          </wp:positionH>
          <wp:positionV relativeFrom="paragraph">
            <wp:posOffset>260778</wp:posOffset>
          </wp:positionV>
          <wp:extent cx="2447925" cy="604331"/>
          <wp:effectExtent l="0" t="0" r="0" b="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7925" cy="604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8108B"/>
    <w:multiLevelType w:val="hybridMultilevel"/>
    <w:tmpl w:val="6CE064C6"/>
    <w:lvl w:ilvl="0" w:tplc="4FB8DC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E2A96"/>
    <w:multiLevelType w:val="hybridMultilevel"/>
    <w:tmpl w:val="E58E02A6"/>
    <w:lvl w:ilvl="0" w:tplc="8C02A6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10507"/>
    <w:multiLevelType w:val="hybridMultilevel"/>
    <w:tmpl w:val="48E263BC"/>
    <w:lvl w:ilvl="0" w:tplc="1C98478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D203C5"/>
    <w:multiLevelType w:val="hybridMultilevel"/>
    <w:tmpl w:val="99CEE09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D3F7A"/>
    <w:multiLevelType w:val="hybridMultilevel"/>
    <w:tmpl w:val="153AA826"/>
    <w:lvl w:ilvl="0" w:tplc="910CF79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518B3"/>
    <w:multiLevelType w:val="hybridMultilevel"/>
    <w:tmpl w:val="62B63E82"/>
    <w:lvl w:ilvl="0" w:tplc="874CF0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82FC0"/>
    <w:multiLevelType w:val="hybridMultilevel"/>
    <w:tmpl w:val="49A0EA7A"/>
    <w:lvl w:ilvl="0" w:tplc="0B480502">
      <w:start w:val="1"/>
      <w:numFmt w:val="bullet"/>
      <w:lvlText w:val="-"/>
      <w:lvlJc w:val="left"/>
      <w:pPr>
        <w:ind w:left="928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413D0"/>
    <w:multiLevelType w:val="hybridMultilevel"/>
    <w:tmpl w:val="6AE657D4"/>
    <w:lvl w:ilvl="0" w:tplc="233878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F2E08"/>
    <w:multiLevelType w:val="multilevel"/>
    <w:tmpl w:val="60BC8B92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600" w:hanging="1440"/>
      </w:pPr>
      <w:rPr>
        <w:rFonts w:hint="default"/>
      </w:rPr>
    </w:lvl>
  </w:abstractNum>
  <w:abstractNum w:abstractNumId="9" w15:restartNumberingAfterBreak="0">
    <w:nsid w:val="49062480"/>
    <w:multiLevelType w:val="hybridMultilevel"/>
    <w:tmpl w:val="0046D824"/>
    <w:lvl w:ilvl="0" w:tplc="B3624F6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B5D65"/>
    <w:multiLevelType w:val="hybridMultilevel"/>
    <w:tmpl w:val="6BBA5A50"/>
    <w:lvl w:ilvl="0" w:tplc="ADFE9A20">
      <w:start w:val="100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B247A"/>
    <w:multiLevelType w:val="hybridMultilevel"/>
    <w:tmpl w:val="316C61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3648E"/>
    <w:multiLevelType w:val="hybridMultilevel"/>
    <w:tmpl w:val="ACE8AB1E"/>
    <w:lvl w:ilvl="0" w:tplc="9EACC98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70AB1"/>
    <w:multiLevelType w:val="multilevel"/>
    <w:tmpl w:val="A6825C68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slov4"/>
      <w:suff w:val="space"/>
      <w:lvlText w:val="%1.%2.%3.%4"/>
      <w:lvlJc w:val="left"/>
      <w:pPr>
        <w:ind w:left="864" w:hanging="864"/>
      </w:pPr>
      <w:rPr>
        <w:rFonts w:hint="default"/>
        <w:i w:val="0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64C806B1"/>
    <w:multiLevelType w:val="hybridMultilevel"/>
    <w:tmpl w:val="9C2608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CE08D4"/>
    <w:multiLevelType w:val="hybridMultilevel"/>
    <w:tmpl w:val="9886BDA0"/>
    <w:lvl w:ilvl="0" w:tplc="41E0AF1E"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13"/>
  </w:num>
  <w:num w:numId="7">
    <w:abstractNumId w:val="13"/>
  </w:num>
  <w:num w:numId="8">
    <w:abstractNumId w:val="13"/>
  </w:num>
  <w:num w:numId="9">
    <w:abstractNumId w:val="6"/>
  </w:num>
  <w:num w:numId="10">
    <w:abstractNumId w:val="10"/>
  </w:num>
  <w:num w:numId="11">
    <w:abstractNumId w:val="1"/>
  </w:num>
  <w:num w:numId="12">
    <w:abstractNumId w:val="15"/>
  </w:num>
  <w:num w:numId="13">
    <w:abstractNumId w:val="5"/>
  </w:num>
  <w:num w:numId="14">
    <w:abstractNumId w:val="7"/>
  </w:num>
  <w:num w:numId="15">
    <w:abstractNumId w:val="2"/>
  </w:num>
  <w:num w:numId="16">
    <w:abstractNumId w:val="14"/>
  </w:num>
  <w:num w:numId="17">
    <w:abstractNumId w:val="11"/>
  </w:num>
  <w:num w:numId="18">
    <w:abstractNumId w:val="3"/>
  </w:num>
  <w:num w:numId="19">
    <w:abstractNumId w:val="4"/>
  </w:num>
  <w:num w:numId="20">
    <w:abstractNumId w:val="12"/>
  </w:num>
  <w:num w:numId="21">
    <w:abstractNumId w:val="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7B7"/>
    <w:rsid w:val="00014FC7"/>
    <w:rsid w:val="000248E5"/>
    <w:rsid w:val="0003112F"/>
    <w:rsid w:val="00043E78"/>
    <w:rsid w:val="00090598"/>
    <w:rsid w:val="00096618"/>
    <w:rsid w:val="000A37AB"/>
    <w:rsid w:val="000A4B50"/>
    <w:rsid w:val="000A7CA9"/>
    <w:rsid w:val="000C3D43"/>
    <w:rsid w:val="000C63F9"/>
    <w:rsid w:val="000C67E6"/>
    <w:rsid w:val="000D3601"/>
    <w:rsid w:val="000E2E66"/>
    <w:rsid w:val="000E7A54"/>
    <w:rsid w:val="000F1B40"/>
    <w:rsid w:val="000F7925"/>
    <w:rsid w:val="00114797"/>
    <w:rsid w:val="00124B2A"/>
    <w:rsid w:val="001269BC"/>
    <w:rsid w:val="00137A35"/>
    <w:rsid w:val="00155AC5"/>
    <w:rsid w:val="00184210"/>
    <w:rsid w:val="00196FE7"/>
    <w:rsid w:val="00197656"/>
    <w:rsid w:val="001C0D69"/>
    <w:rsid w:val="001C1124"/>
    <w:rsid w:val="001E24FA"/>
    <w:rsid w:val="001F4637"/>
    <w:rsid w:val="0023341A"/>
    <w:rsid w:val="002559E9"/>
    <w:rsid w:val="00264412"/>
    <w:rsid w:val="00271E11"/>
    <w:rsid w:val="002A1ECF"/>
    <w:rsid w:val="002B4408"/>
    <w:rsid w:val="002C0472"/>
    <w:rsid w:val="002C31D8"/>
    <w:rsid w:val="002C65F2"/>
    <w:rsid w:val="002E3181"/>
    <w:rsid w:val="002F1505"/>
    <w:rsid w:val="00301025"/>
    <w:rsid w:val="00306C27"/>
    <w:rsid w:val="003125F5"/>
    <w:rsid w:val="0032097D"/>
    <w:rsid w:val="00335551"/>
    <w:rsid w:val="00335E87"/>
    <w:rsid w:val="0034091C"/>
    <w:rsid w:val="003432DA"/>
    <w:rsid w:val="00351AEE"/>
    <w:rsid w:val="00354771"/>
    <w:rsid w:val="003726DC"/>
    <w:rsid w:val="003736C9"/>
    <w:rsid w:val="003871AF"/>
    <w:rsid w:val="00393B2B"/>
    <w:rsid w:val="00397108"/>
    <w:rsid w:val="003A3977"/>
    <w:rsid w:val="003B5BF6"/>
    <w:rsid w:val="003C59DA"/>
    <w:rsid w:val="00403881"/>
    <w:rsid w:val="004163E8"/>
    <w:rsid w:val="00432A0C"/>
    <w:rsid w:val="004456AE"/>
    <w:rsid w:val="00451548"/>
    <w:rsid w:val="00471335"/>
    <w:rsid w:val="004B0176"/>
    <w:rsid w:val="004C2240"/>
    <w:rsid w:val="004C3A9D"/>
    <w:rsid w:val="004D2B47"/>
    <w:rsid w:val="004F08C3"/>
    <w:rsid w:val="00506E16"/>
    <w:rsid w:val="00552093"/>
    <w:rsid w:val="005546B1"/>
    <w:rsid w:val="00564209"/>
    <w:rsid w:val="0056607A"/>
    <w:rsid w:val="005812FB"/>
    <w:rsid w:val="005A2682"/>
    <w:rsid w:val="005A6BD5"/>
    <w:rsid w:val="005B3AB5"/>
    <w:rsid w:val="005C7834"/>
    <w:rsid w:val="005D2608"/>
    <w:rsid w:val="00615C22"/>
    <w:rsid w:val="006258C9"/>
    <w:rsid w:val="0062697A"/>
    <w:rsid w:val="00664B3A"/>
    <w:rsid w:val="006876E3"/>
    <w:rsid w:val="0069710D"/>
    <w:rsid w:val="006F4B00"/>
    <w:rsid w:val="00701896"/>
    <w:rsid w:val="00706669"/>
    <w:rsid w:val="00706B5B"/>
    <w:rsid w:val="00710AF9"/>
    <w:rsid w:val="00717B4E"/>
    <w:rsid w:val="00725207"/>
    <w:rsid w:val="0072674D"/>
    <w:rsid w:val="00740D69"/>
    <w:rsid w:val="00740D74"/>
    <w:rsid w:val="00742056"/>
    <w:rsid w:val="00747920"/>
    <w:rsid w:val="00776AB1"/>
    <w:rsid w:val="00783364"/>
    <w:rsid w:val="00784960"/>
    <w:rsid w:val="007967BD"/>
    <w:rsid w:val="007B7D3B"/>
    <w:rsid w:val="0081427D"/>
    <w:rsid w:val="008578F0"/>
    <w:rsid w:val="008666F1"/>
    <w:rsid w:val="008A4FAF"/>
    <w:rsid w:val="008B0223"/>
    <w:rsid w:val="008C10A4"/>
    <w:rsid w:val="008D0D31"/>
    <w:rsid w:val="008F353A"/>
    <w:rsid w:val="008F728A"/>
    <w:rsid w:val="009107BB"/>
    <w:rsid w:val="00912961"/>
    <w:rsid w:val="00912A51"/>
    <w:rsid w:val="00923D3B"/>
    <w:rsid w:val="00931771"/>
    <w:rsid w:val="009353DC"/>
    <w:rsid w:val="00936671"/>
    <w:rsid w:val="0094608C"/>
    <w:rsid w:val="009607A6"/>
    <w:rsid w:val="00977D26"/>
    <w:rsid w:val="00980CFF"/>
    <w:rsid w:val="009D1646"/>
    <w:rsid w:val="009D3047"/>
    <w:rsid w:val="009D503F"/>
    <w:rsid w:val="009F2196"/>
    <w:rsid w:val="00A26A57"/>
    <w:rsid w:val="00A304A2"/>
    <w:rsid w:val="00A53841"/>
    <w:rsid w:val="00A54B62"/>
    <w:rsid w:val="00A72B8F"/>
    <w:rsid w:val="00A74BEE"/>
    <w:rsid w:val="00A80169"/>
    <w:rsid w:val="00A9297C"/>
    <w:rsid w:val="00AB4CEF"/>
    <w:rsid w:val="00B04794"/>
    <w:rsid w:val="00B06F93"/>
    <w:rsid w:val="00B16D82"/>
    <w:rsid w:val="00B215B0"/>
    <w:rsid w:val="00B24D8A"/>
    <w:rsid w:val="00B356BF"/>
    <w:rsid w:val="00B45977"/>
    <w:rsid w:val="00B533A2"/>
    <w:rsid w:val="00B55C6C"/>
    <w:rsid w:val="00B67930"/>
    <w:rsid w:val="00B81165"/>
    <w:rsid w:val="00BA0B61"/>
    <w:rsid w:val="00BA5F45"/>
    <w:rsid w:val="00BC4493"/>
    <w:rsid w:val="00BC4D48"/>
    <w:rsid w:val="00BC5C32"/>
    <w:rsid w:val="00BD2DE3"/>
    <w:rsid w:val="00BD7C88"/>
    <w:rsid w:val="00BE2A87"/>
    <w:rsid w:val="00BE66FA"/>
    <w:rsid w:val="00C15573"/>
    <w:rsid w:val="00C15735"/>
    <w:rsid w:val="00C30D9E"/>
    <w:rsid w:val="00C46A79"/>
    <w:rsid w:val="00C53729"/>
    <w:rsid w:val="00C61C43"/>
    <w:rsid w:val="00C70F64"/>
    <w:rsid w:val="00C876BF"/>
    <w:rsid w:val="00CA340C"/>
    <w:rsid w:val="00CA3814"/>
    <w:rsid w:val="00CB12E9"/>
    <w:rsid w:val="00CB3762"/>
    <w:rsid w:val="00CC1074"/>
    <w:rsid w:val="00CC3CEF"/>
    <w:rsid w:val="00CD66C6"/>
    <w:rsid w:val="00CE1C0B"/>
    <w:rsid w:val="00CF17B7"/>
    <w:rsid w:val="00D06A41"/>
    <w:rsid w:val="00D1273F"/>
    <w:rsid w:val="00D31898"/>
    <w:rsid w:val="00D417EB"/>
    <w:rsid w:val="00D5239C"/>
    <w:rsid w:val="00D72D06"/>
    <w:rsid w:val="00D87D3B"/>
    <w:rsid w:val="00D96A17"/>
    <w:rsid w:val="00DA3717"/>
    <w:rsid w:val="00DA5790"/>
    <w:rsid w:val="00DB44C7"/>
    <w:rsid w:val="00DD44D7"/>
    <w:rsid w:val="00DD4DCF"/>
    <w:rsid w:val="00DF1075"/>
    <w:rsid w:val="00DF398B"/>
    <w:rsid w:val="00DF5C15"/>
    <w:rsid w:val="00E101D0"/>
    <w:rsid w:val="00E26FBE"/>
    <w:rsid w:val="00E30B53"/>
    <w:rsid w:val="00E312CD"/>
    <w:rsid w:val="00E45887"/>
    <w:rsid w:val="00E7064A"/>
    <w:rsid w:val="00E73FE6"/>
    <w:rsid w:val="00E771F3"/>
    <w:rsid w:val="00EA722A"/>
    <w:rsid w:val="00EC653E"/>
    <w:rsid w:val="00EE3C0D"/>
    <w:rsid w:val="00F05369"/>
    <w:rsid w:val="00F06B45"/>
    <w:rsid w:val="00F11950"/>
    <w:rsid w:val="00F154E1"/>
    <w:rsid w:val="00F24AA9"/>
    <w:rsid w:val="00F31D0C"/>
    <w:rsid w:val="00F43C9C"/>
    <w:rsid w:val="00F44AC3"/>
    <w:rsid w:val="00F51031"/>
    <w:rsid w:val="00F620BD"/>
    <w:rsid w:val="00F64F63"/>
    <w:rsid w:val="00F65362"/>
    <w:rsid w:val="00F81519"/>
    <w:rsid w:val="00F86D03"/>
    <w:rsid w:val="00FB7678"/>
    <w:rsid w:val="00FC026C"/>
    <w:rsid w:val="00FE137F"/>
    <w:rsid w:val="00FE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0B3CDD"/>
  <w15:docId w15:val="{9CF3E9DC-CF2D-42E7-94D3-1781629D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i/>
        <w:iCs/>
        <w:sz w:val="24"/>
        <w:szCs w:val="24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1E24FA"/>
    <w:pPr>
      <w:widowControl w:val="0"/>
      <w:adjustRightInd w:val="0"/>
      <w:spacing w:line="360" w:lineRule="atLeast"/>
      <w:textAlignment w:val="baseline"/>
    </w:pPr>
    <w:rPr>
      <w:rFonts w:asciiTheme="minorHAnsi" w:hAnsiTheme="minorHAnsi"/>
      <w:i w:val="0"/>
      <w:iCs w:val="0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B215B0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qFormat/>
    <w:rsid w:val="00B215B0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B215B0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slov4">
    <w:name w:val="heading 4"/>
    <w:basedOn w:val="Naslov3"/>
    <w:next w:val="Navaden"/>
    <w:link w:val="Naslov4Znak"/>
    <w:qFormat/>
    <w:rsid w:val="00BD7C88"/>
    <w:pPr>
      <w:numPr>
        <w:ilvl w:val="3"/>
      </w:numPr>
      <w:outlineLvl w:val="3"/>
    </w:pPr>
    <w:rPr>
      <w:bCs w:val="0"/>
      <w:sz w:val="24"/>
      <w:szCs w:val="28"/>
    </w:rPr>
  </w:style>
  <w:style w:type="paragraph" w:styleId="Naslov7">
    <w:name w:val="heading 7"/>
    <w:basedOn w:val="Navaden"/>
    <w:next w:val="Navaden"/>
    <w:link w:val="Naslov7Znak"/>
    <w:qFormat/>
    <w:rsid w:val="00B215B0"/>
    <w:pPr>
      <w:numPr>
        <w:ilvl w:val="6"/>
        <w:numId w:val="8"/>
      </w:num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qFormat/>
    <w:rsid w:val="00B215B0"/>
    <w:pPr>
      <w:numPr>
        <w:ilvl w:val="7"/>
        <w:numId w:val="8"/>
      </w:numPr>
      <w:spacing w:before="240" w:after="60"/>
      <w:outlineLvl w:val="7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BD7C88"/>
    <w:rPr>
      <w:rFonts w:cs="Arial"/>
      <w:b/>
      <w:bCs/>
      <w:kern w:val="32"/>
      <w:sz w:val="32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rsid w:val="00BD7C88"/>
    <w:rPr>
      <w:rFonts w:cs="Arial"/>
      <w:b/>
      <w:bCs/>
      <w:sz w:val="28"/>
      <w:szCs w:val="28"/>
      <w:lang w:eastAsia="en-US"/>
    </w:rPr>
  </w:style>
  <w:style w:type="character" w:customStyle="1" w:styleId="Naslov3Znak">
    <w:name w:val="Naslov 3 Znak"/>
    <w:basedOn w:val="Privzetapisavaodstavka"/>
    <w:link w:val="Naslov3"/>
    <w:rsid w:val="00BD7C88"/>
    <w:rPr>
      <w:rFonts w:cs="Arial"/>
      <w:b/>
      <w:bCs/>
      <w:sz w:val="26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rsid w:val="00BD7C88"/>
    <w:rPr>
      <w:rFonts w:ascii="Arial" w:hAnsi="Arial" w:cs="Arial"/>
      <w:b/>
      <w:sz w:val="24"/>
      <w:szCs w:val="28"/>
      <w:lang w:eastAsia="en-US"/>
    </w:rPr>
  </w:style>
  <w:style w:type="paragraph" w:styleId="Naslov">
    <w:name w:val="Title"/>
    <w:basedOn w:val="Navaden"/>
    <w:link w:val="NaslovZnak"/>
    <w:qFormat/>
    <w:rsid w:val="00BD7C8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BD7C88"/>
    <w:rPr>
      <w:rFonts w:ascii="Arial" w:hAnsi="Arial" w:cs="Arial"/>
      <w:b/>
      <w:bCs/>
      <w:kern w:val="28"/>
      <w:sz w:val="32"/>
      <w:szCs w:val="32"/>
      <w:lang w:eastAsia="en-US"/>
    </w:rPr>
  </w:style>
  <w:style w:type="character" w:customStyle="1" w:styleId="Naslov7Znak">
    <w:name w:val="Naslov 7 Znak"/>
    <w:basedOn w:val="Privzetapisavaodstavka"/>
    <w:link w:val="Naslov7"/>
    <w:rsid w:val="004456AE"/>
    <w:rPr>
      <w:lang w:eastAsia="en-US"/>
    </w:rPr>
  </w:style>
  <w:style w:type="table" w:customStyle="1" w:styleId="Klas">
    <w:name w:val="Klas"/>
    <w:basedOn w:val="Barvniseznampoudarek1"/>
    <w:uiPriority w:val="99"/>
    <w:qFormat/>
    <w:rsid w:val="005D2608"/>
    <w:pPr>
      <w:spacing w:line="360" w:lineRule="auto"/>
      <w:ind w:left="113" w:right="113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365F91" w:themeFill="accent1" w:themeFillShade="BF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:sz w:val="24"/>
      </w:rPr>
      <w:tblPr/>
      <w:tcPr>
        <w:shd w:val="clear" w:color="auto" w:fill="1F497D" w:themeFill="text2"/>
      </w:tcPr>
    </w:tblStylePr>
    <w:tblStylePr w:type="lastCol">
      <w:rPr>
        <w:b w:val="0"/>
        <w:bCs/>
      </w:rPr>
      <w:tblPr/>
      <w:tcPr>
        <w:shd w:val="clear" w:color="auto" w:fill="F2DBDB" w:themeFill="accent2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vniseznampoudarek1">
    <w:name w:val="Colorful List Accent 1"/>
    <w:basedOn w:val="Navadnatabela"/>
    <w:uiPriority w:val="72"/>
    <w:rsid w:val="005D2608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Naslov8Znak">
    <w:name w:val="Naslov 8 Znak"/>
    <w:basedOn w:val="Privzetapisavaodstavka"/>
    <w:link w:val="Naslov8"/>
    <w:rsid w:val="00B215B0"/>
    <w:rPr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B45977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45977"/>
    <w:rPr>
      <w:i w:val="0"/>
      <w:iCs w:val="0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B45977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45977"/>
    <w:rPr>
      <w:i w:val="0"/>
      <w:iCs w:val="0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59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5977"/>
    <w:rPr>
      <w:rFonts w:ascii="Tahoma" w:hAnsi="Tahoma" w:cs="Tahoma"/>
      <w:i w:val="0"/>
      <w:iCs w:val="0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D417E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06A41"/>
    <w:rPr>
      <w:color w:val="0563C1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D06A41"/>
    <w:rPr>
      <w:color w:val="605E5C"/>
      <w:shd w:val="clear" w:color="auto" w:fill="E1DFDD"/>
    </w:rPr>
  </w:style>
  <w:style w:type="paragraph" w:styleId="Brezrazmikov">
    <w:name w:val="No Spacing"/>
    <w:basedOn w:val="Navaden"/>
    <w:uiPriority w:val="1"/>
    <w:qFormat/>
    <w:rsid w:val="005A6BD5"/>
    <w:pPr>
      <w:widowControl/>
      <w:adjustRightInd/>
      <w:spacing w:line="240" w:lineRule="auto"/>
      <w:ind w:left="2160"/>
      <w:textAlignment w:val="auto"/>
    </w:pPr>
    <w:rPr>
      <w:rFonts w:ascii="Times New Roman" w:eastAsiaTheme="minorHAnsi" w:hAnsi="Times New Roman" w:cstheme="minorBidi"/>
    </w:rPr>
  </w:style>
  <w:style w:type="paragraph" w:styleId="Navadensplet">
    <w:name w:val="Normal (Web)"/>
    <w:basedOn w:val="Navaden"/>
    <w:uiPriority w:val="99"/>
    <w:semiHidden/>
    <w:unhideWhenUsed/>
    <w:rsid w:val="00351AEE"/>
    <w:pPr>
      <w:widowControl/>
      <w:adjustRightInd/>
      <w:spacing w:line="240" w:lineRule="auto"/>
      <w:textAlignment w:val="auto"/>
    </w:pPr>
    <w:rPr>
      <w:rFonts w:ascii="Aptos" w:eastAsiaTheme="minorHAnsi" w:hAnsi="Aptos" w:cs="Aptos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8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Predloge%20za%20dopise\Predloga%20prazna%20-NOV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5742CD2-4D78-499E-BFE4-145781F4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 prazna -NOVA</Template>
  <TotalTime>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Saška Voglar</dc:creator>
  <cp:keywords/>
  <dc:description/>
  <cp:lastModifiedBy>Tatjana Mohorko</cp:lastModifiedBy>
  <cp:revision>2</cp:revision>
  <cp:lastPrinted>2023-01-23T13:17:00Z</cp:lastPrinted>
  <dcterms:created xsi:type="dcterms:W3CDTF">2024-07-19T07:47:00Z</dcterms:created>
  <dcterms:modified xsi:type="dcterms:W3CDTF">2024-07-19T07:47:00Z</dcterms:modified>
</cp:coreProperties>
</file>